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314C21">
      <w:pPr>
        <w:pStyle w:val="02Date"/>
        <w:rPr>
          <w:noProof/>
        </w:rPr>
      </w:pPr>
      <w:bookmarkStart w:id="0" w:name="_GoBack"/>
      <w:bookmarkEnd w:id="0"/>
      <w:r w:rsidRPr="00592070">
        <w:rPr>
          <w:noProof/>
          <w:lang w:val="fr-FR"/>
        </w:rPr>
        <mc:AlternateContent>
          <mc:Choice Requires="wps">
            <w:drawing>
              <wp:anchor distT="0" distB="0" distL="114300" distR="114300" simplePos="0" relativeHeight="251660800" behindDoc="0" locked="0" layoutInCell="1" allowOverlap="1" wp14:anchorId="2D193051" wp14:editId="3A5F68B2">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B57DD"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61824" behindDoc="0" locked="0" layoutInCell="1" allowOverlap="1" wp14:anchorId="79404343" wp14:editId="31614FE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108FD"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3872" behindDoc="0" locked="0" layoutInCell="1" allowOverlap="1" wp14:anchorId="7D44618E" wp14:editId="435F8DB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320E3"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62848" behindDoc="0" locked="0" layoutInCell="1" allowOverlap="1" wp14:anchorId="43CC1BD1" wp14:editId="0853EA36">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3380"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F4C57">
        <w:rPr>
          <w:noProof/>
          <w:lang w:val="fr-FR"/>
        </w:rPr>
        <w:t>1</w:t>
      </w:r>
      <w:r w:rsidR="00244806">
        <w:rPr>
          <w:noProof/>
          <w:lang w:val="fr-FR"/>
        </w:rPr>
        <w:t>9</w:t>
      </w:r>
      <w:r w:rsidR="007F4C57">
        <w:rPr>
          <w:noProof/>
          <w:lang w:val="fr-FR"/>
        </w:rPr>
        <w:t xml:space="preserve"> octobre</w:t>
      </w:r>
      <w:r w:rsidR="00A61FCD">
        <w:rPr>
          <w:noProof/>
          <w:lang w:val="fr-FR"/>
        </w:rPr>
        <w:t xml:space="preserve"> </w:t>
      </w:r>
      <w:r w:rsidR="00010541">
        <w:rPr>
          <w:noProof/>
          <w:lang w:val="fr-FR"/>
        </w:rPr>
        <w:t>2018</w:t>
      </w:r>
    </w:p>
    <w:p w:rsidR="0044516E" w:rsidRDefault="0044516E" w:rsidP="00A779A8">
      <w:pPr>
        <w:pStyle w:val="04Chapeau"/>
      </w:pPr>
      <w:r>
        <w:t>5</w:t>
      </w:r>
      <w:r w:rsidRPr="0044516E">
        <w:rPr>
          <w:vertAlign w:val="superscript"/>
        </w:rPr>
        <w:t>es</w:t>
      </w:r>
      <w:r>
        <w:t xml:space="preserve"> rencontres scientifiques de la CNSA</w:t>
      </w:r>
      <w:r w:rsidR="00564C1F">
        <w:t xml:space="preserve"> : </w:t>
      </w:r>
      <w:r w:rsidR="00FC39CD">
        <w:t xml:space="preserve">l’expérience et les savoirs des personnes au cœur des </w:t>
      </w:r>
      <w:r w:rsidR="00564C1F">
        <w:t xml:space="preserve">échanges </w:t>
      </w:r>
    </w:p>
    <w:p w:rsidR="004410B0" w:rsidRDefault="004410B0" w:rsidP="00564C1F"/>
    <w:p w:rsidR="00564C1F" w:rsidRDefault="00564C1F" w:rsidP="00564C1F">
      <w:r>
        <w:t xml:space="preserve">La Caisse nationale de solidarité pour l’autonomie a réuni pendant deux jours chercheurs, professionnels, décideurs, personnes en situation de handicap ou de perte d’autonomie, représentants associatifs et proches aidants </w:t>
      </w:r>
      <w:r w:rsidRPr="004410B0">
        <w:t xml:space="preserve">pour échanger sur un thème essentiel à </w:t>
      </w:r>
      <w:r w:rsidR="00390084">
        <w:t>la construction</w:t>
      </w:r>
      <w:r w:rsidRPr="004410B0">
        <w:t xml:space="preserve"> de politiques de l’aide à l’autonomie</w:t>
      </w:r>
      <w:r w:rsidR="00390084">
        <w:t xml:space="preserve"> inclusives</w:t>
      </w:r>
      <w:r w:rsidRPr="004410B0">
        <w:t xml:space="preserve"> :</w:t>
      </w:r>
      <w:r w:rsidR="004410B0" w:rsidRPr="004410B0">
        <w:rPr>
          <w:b/>
        </w:rPr>
        <w:t xml:space="preserve"> la mobilisation des savoirs des personnes âgées ou handicapées, de leurs proches et des professionnels</w:t>
      </w:r>
      <w:r w:rsidR="003B1850">
        <w:rPr>
          <w:b/>
        </w:rPr>
        <w:t>, au profit de l’accompagnement des personnes et des politiques</w:t>
      </w:r>
      <w:r w:rsidR="004410B0">
        <w:t>.</w:t>
      </w:r>
    </w:p>
    <w:p w:rsidR="004410B0" w:rsidRDefault="004410B0" w:rsidP="00564C1F"/>
    <w:p w:rsidR="00564C1F" w:rsidRDefault="00564C1F" w:rsidP="00564C1F">
      <w:r>
        <w:t xml:space="preserve">Avec </w:t>
      </w:r>
      <w:r w:rsidR="00B87992">
        <w:t>près de 700</w:t>
      </w:r>
      <w:r w:rsidR="00391938">
        <w:t xml:space="preserve"> </w:t>
      </w:r>
      <w:r>
        <w:t>participants, cette cinquième édition des rencontres scientifiques de la CNSA, ouverte par Sophie Cluzel, secrétaire d’État chargée des personnes handicapées, a rencontré un vif succès.</w:t>
      </w:r>
    </w:p>
    <w:p w:rsidR="00564C1F" w:rsidRDefault="00564C1F" w:rsidP="00564C1F"/>
    <w:p w:rsidR="00564C1F" w:rsidRDefault="00564C1F" w:rsidP="00564C1F">
      <w:r>
        <w:t>À l’</w:t>
      </w:r>
      <w:r w:rsidR="003B1850">
        <w:t xml:space="preserve">invitation de la CNSA et de son </w:t>
      </w:r>
      <w:r>
        <w:t xml:space="preserve">Conseil scientifique présidé par Dominique </w:t>
      </w:r>
      <w:proofErr w:type="spellStart"/>
      <w:r>
        <w:t>Argoud</w:t>
      </w:r>
      <w:proofErr w:type="spellEnd"/>
      <w:r w:rsidR="004410B0">
        <w:t>, plus de quarante</w:t>
      </w:r>
      <w:r>
        <w:t xml:space="preserve"> intervenants, français et étrangers, jeunes chercheurs ou chevronnés, </w:t>
      </w:r>
      <w:r w:rsidR="00D7599D">
        <w:t xml:space="preserve">personnes en situation de handicap ou représentants associatifs, </w:t>
      </w:r>
      <w:r>
        <w:t xml:space="preserve">sont venus présenter leurs travaux sur ce thème et échanger avec les participants. </w:t>
      </w:r>
    </w:p>
    <w:p w:rsidR="004410B0" w:rsidRDefault="004410B0" w:rsidP="00564C1F"/>
    <w:p w:rsidR="002D137E" w:rsidRDefault="00BE5433" w:rsidP="00564C1F">
      <w:r>
        <w:t>Exposés</w:t>
      </w:r>
      <w:r w:rsidR="002D137E">
        <w:t xml:space="preserve"> et débats ont mis en lumière l’importance de reconnaitre l’expérience et les savoirs des per</w:t>
      </w:r>
      <w:r w:rsidR="00C74B8A">
        <w:t>sonnes</w:t>
      </w:r>
      <w:r w:rsidR="00BC2772">
        <w:t>, leurs atouts</w:t>
      </w:r>
      <w:r w:rsidR="00B03734">
        <w:t>.</w:t>
      </w:r>
      <w:r w:rsidR="00C74B8A">
        <w:t xml:space="preserve"> Ils ont aussi mis en exergue</w:t>
      </w:r>
      <w:r w:rsidR="002D137E">
        <w:t xml:space="preserve"> les difficultés</w:t>
      </w:r>
      <w:r w:rsidR="003B1850">
        <w:t xml:space="preserve"> réelles de leur reconnaissance tant par les </w:t>
      </w:r>
      <w:r w:rsidR="00064FE1">
        <w:t>professionnels</w:t>
      </w:r>
      <w:r w:rsidR="003B1850">
        <w:t xml:space="preserve"> que dans les lieux d’élaboration des référentiels et des politiques publiques </w:t>
      </w:r>
      <w:r w:rsidR="00454F55">
        <w:t xml:space="preserve">ou de </w:t>
      </w:r>
      <w:r w:rsidR="00BC2772">
        <w:t xml:space="preserve">décisions </w:t>
      </w:r>
      <w:r w:rsidR="00454F55">
        <w:t xml:space="preserve">parfois </w:t>
      </w:r>
      <w:r w:rsidR="00547C5B">
        <w:t>trop normé</w:t>
      </w:r>
      <w:r w:rsidR="00BC2772">
        <w:t xml:space="preserve">s, </w:t>
      </w:r>
      <w:r w:rsidR="00361A41">
        <w:t xml:space="preserve">qui n’offrent pas </w:t>
      </w:r>
      <w:r w:rsidR="00454F55">
        <w:t xml:space="preserve">toujours </w:t>
      </w:r>
      <w:r w:rsidR="00361A41">
        <w:t xml:space="preserve">aux personnes les </w:t>
      </w:r>
      <w:r w:rsidR="00454F55">
        <w:t xml:space="preserve">possibilités </w:t>
      </w:r>
      <w:r w:rsidR="00361A41">
        <w:t>de participer.</w:t>
      </w:r>
    </w:p>
    <w:p w:rsidR="00DF6519" w:rsidRDefault="00DF6519" w:rsidP="00564C1F"/>
    <w:p w:rsidR="00564C1F" w:rsidRDefault="00B03734" w:rsidP="00784075">
      <w:pPr>
        <w:rPr>
          <w:color w:val="FF0000"/>
        </w:rPr>
      </w:pPr>
      <w:r>
        <w:t xml:space="preserve">« La CNSA continuera d’être un fervent avocat de la mobilisation des savoirs d’expérience dans la construction des pratiques, l’élaboration des politiques et de la recherche » </w:t>
      </w:r>
      <w:r w:rsidR="00784075">
        <w:t>a conclu</w:t>
      </w:r>
      <w:r w:rsidR="00EB1393">
        <w:t xml:space="preserve"> </w:t>
      </w:r>
      <w:r w:rsidR="004410B0">
        <w:t xml:space="preserve">Anne </w:t>
      </w:r>
      <w:proofErr w:type="spellStart"/>
      <w:r w:rsidR="004410B0">
        <w:t>Burst</w:t>
      </w:r>
      <w:r w:rsidR="00EB1393">
        <w:t>in</w:t>
      </w:r>
      <w:proofErr w:type="spellEnd"/>
      <w:r w:rsidR="00EB1393">
        <w:t>, directrice de la CNSA</w:t>
      </w:r>
      <w:r w:rsidR="00C74B8A">
        <w:t>.</w:t>
      </w:r>
      <w:r w:rsidR="00EB1393">
        <w:t xml:space="preserve"> </w:t>
      </w:r>
    </w:p>
    <w:p w:rsidR="00FC39CD" w:rsidRDefault="00FC39CD" w:rsidP="00784075">
      <w:pPr>
        <w:rPr>
          <w:color w:val="FF0000"/>
        </w:rPr>
      </w:pPr>
    </w:p>
    <w:p w:rsidR="00FC39CD" w:rsidRPr="00EB0C6F" w:rsidRDefault="00FC39CD" w:rsidP="004400ED">
      <w:r w:rsidRPr="00EB0C6F">
        <w:t xml:space="preserve">En marge des conférences, les participants ont pu assister aux démonstrations des robots </w:t>
      </w:r>
      <w:r w:rsidR="004400ED" w:rsidRPr="00EB0C6F">
        <w:t>sociaux d’assistance</w:t>
      </w:r>
      <w:r w:rsidRPr="00EB0C6F">
        <w:t xml:space="preserve"> Nao et Paro</w:t>
      </w:r>
      <w:r w:rsidR="004400ED" w:rsidRPr="00EB0C6F">
        <w:t>,</w:t>
      </w:r>
      <w:r w:rsidRPr="00EB0C6F">
        <w:t xml:space="preserve"> proposées par le Laboratoire d’analyse des usages en gérontologie </w:t>
      </w:r>
      <w:r w:rsidR="004400ED" w:rsidRPr="00EB0C6F">
        <w:t>Broca l</w:t>
      </w:r>
      <w:r w:rsidRPr="00EB0C6F">
        <w:t xml:space="preserve">iving </w:t>
      </w:r>
      <w:proofErr w:type="spellStart"/>
      <w:r w:rsidRPr="00EB0C6F">
        <w:t>lab</w:t>
      </w:r>
      <w:proofErr w:type="spellEnd"/>
      <w:r w:rsidR="004400ED" w:rsidRPr="00EB0C6F">
        <w:t>, et s’informer sur plus de 120 projets de recherche financés par la CNSA.</w:t>
      </w:r>
    </w:p>
    <w:p w:rsidR="00564C1F" w:rsidRDefault="00564C1F" w:rsidP="00564C1F"/>
    <w:p w:rsidR="000E7498" w:rsidRPr="004410B0" w:rsidRDefault="004410B0" w:rsidP="00EB0C6F">
      <w:pPr>
        <w:pStyle w:val="15Texteencadr"/>
      </w:pPr>
      <w:r w:rsidRPr="004410B0">
        <w:lastRenderedPageBreak/>
        <w:t>Les</w:t>
      </w:r>
      <w:r>
        <w:t xml:space="preserve"> </w:t>
      </w:r>
      <w:hyperlink r:id="rId8" w:history="1">
        <w:r w:rsidRPr="00D7599D">
          <w:rPr>
            <w:rStyle w:val="Lienhypertexte"/>
          </w:rPr>
          <w:t>résumés des interventions</w:t>
        </w:r>
      </w:hyperlink>
      <w:r w:rsidR="00D7599D">
        <w:t xml:space="preserve"> (PDF 1,2 Mo)</w:t>
      </w:r>
      <w:r>
        <w:t xml:space="preserve"> sont disponibles et les</w:t>
      </w:r>
      <w:r w:rsidRPr="004410B0">
        <w:t xml:space="preserve"> vidéos des interventions seront </w:t>
      </w:r>
      <w:r>
        <w:t>publiées</w:t>
      </w:r>
      <w:r w:rsidRPr="004410B0">
        <w:t xml:space="preserve"> courant </w:t>
      </w:r>
      <w:r>
        <w:t>novembre</w:t>
      </w:r>
      <w:r w:rsidRPr="004410B0">
        <w:t xml:space="preserve"> sur la chaine Dailymotion de la CNSA.</w:t>
      </w:r>
    </w:p>
    <w:p w:rsidR="00F9041C" w:rsidRDefault="00F9041C" w:rsidP="00F9041C">
      <w:pPr>
        <w:pStyle w:val="09Titrefiletsverts"/>
      </w:pPr>
      <w:r>
        <w:t>À propos de la CNSA</w:t>
      </w:r>
    </w:p>
    <w:p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rsidR="00F9041C" w:rsidRPr="0044516E" w:rsidRDefault="00F9041C" w:rsidP="00F9041C">
      <w:pPr>
        <w:pStyle w:val="12Listepucen2"/>
        <w:numPr>
          <w:ilvl w:val="0"/>
          <w:numId w:val="0"/>
        </w:numPr>
        <w:ind w:left="907"/>
      </w:pPr>
    </w:p>
    <w:p w:rsidR="00A66A17" w:rsidRPr="0044516E" w:rsidRDefault="00F9041C" w:rsidP="0044516E">
      <w:pPr>
        <w:pStyle w:val="13Filetbasdencadravecflches"/>
        <w:rPr>
          <w:sz w:val="18"/>
        </w:rPr>
      </w:pPr>
      <w:r w:rsidRPr="0044516E">
        <w:rPr>
          <w:sz w:val="18"/>
        </w:rPr>
        <w:t xml:space="preserve">En 2018, la CNSA gère un budget </w:t>
      </w:r>
      <w:r w:rsidR="00621977" w:rsidRPr="0044516E">
        <w:rPr>
          <w:sz w:val="18"/>
        </w:rPr>
        <w:t>de plus de 26</w:t>
      </w:r>
      <w:r w:rsidRPr="0044516E">
        <w:rPr>
          <w:sz w:val="18"/>
        </w:rPr>
        <w:t xml:space="preserve"> milliards d'euros.</w:t>
      </w:r>
    </w:p>
    <w:p w:rsidR="0044516E" w:rsidRDefault="0044516E" w:rsidP="00A66A17">
      <w:pPr>
        <w:keepNext/>
        <w:keepLines/>
        <w:widowControl w:val="0"/>
        <w:spacing w:after="180"/>
        <w:rPr>
          <w:rFonts w:cs="Arial"/>
          <w:b/>
          <w:bCs/>
          <w:color w:val="97BE0D"/>
          <w:sz w:val="22"/>
        </w:rPr>
      </w:pPr>
    </w:p>
    <w:p w:rsidR="00A66A17" w:rsidRDefault="004A55FE"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rsidR="00A66A17" w:rsidRPr="009501DE" w:rsidRDefault="00A66A17" w:rsidP="00A66A17">
      <w:pPr>
        <w:rPr>
          <w:b/>
        </w:rPr>
      </w:pPr>
      <w:r w:rsidRPr="009501DE">
        <w:rPr>
          <w:b/>
        </w:rPr>
        <w:t xml:space="preserve">Aurore </w:t>
      </w:r>
      <w:proofErr w:type="spellStart"/>
      <w:r w:rsidRPr="009501DE">
        <w:rPr>
          <w:b/>
        </w:rPr>
        <w:t>Anotin</w:t>
      </w:r>
      <w:proofErr w:type="spellEnd"/>
      <w:r w:rsidRPr="009501DE">
        <w:rPr>
          <w:b/>
        </w:rPr>
        <w:t xml:space="preserve"> – CNSA</w:t>
      </w:r>
    </w:p>
    <w:p w:rsidR="00A66A17" w:rsidRDefault="00A66A17" w:rsidP="00A66A17">
      <w:r>
        <w:t>Tél. : 01 53 91 21 75</w:t>
      </w:r>
    </w:p>
    <w:p w:rsidR="00A66A17" w:rsidRDefault="00C04E95" w:rsidP="00A66A17">
      <w:hyperlink r:id="rId9" w:history="1">
        <w:r w:rsidR="00290943" w:rsidRPr="00A7276D">
          <w:rPr>
            <w:rStyle w:val="Lienhypertexte"/>
          </w:rPr>
          <w:t>aurore.anotin@cnsa.fr</w:t>
        </w:r>
      </w:hyperlink>
    </w:p>
    <w:p w:rsidR="00290943" w:rsidRPr="00E5052F" w:rsidRDefault="00290943" w:rsidP="00A66A17">
      <w:r>
        <w:t>#</w:t>
      </w:r>
      <w:proofErr w:type="spellStart"/>
      <w:r>
        <w:t>RencontresCNSA</w:t>
      </w:r>
      <w:proofErr w:type="spellEnd"/>
    </w:p>
    <w:p w:rsidR="009501DE" w:rsidRDefault="009501DE" w:rsidP="009501DE">
      <w:pPr>
        <w:rPr>
          <w:lang w:val="it-IT"/>
        </w:rPr>
      </w:pPr>
    </w:p>
    <w:sectPr w:rsidR="009501DE" w:rsidSect="000D7667">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E95" w:rsidRDefault="00C04E95">
      <w:r>
        <w:separator/>
      </w:r>
    </w:p>
    <w:p w:rsidR="00C04E95" w:rsidRDefault="00C04E95"/>
    <w:p w:rsidR="00C04E95" w:rsidRDefault="00C04E95"/>
    <w:p w:rsidR="00C04E95" w:rsidRDefault="00C04E95"/>
    <w:p w:rsidR="00C04E95" w:rsidRDefault="00C04E95"/>
  </w:endnote>
  <w:endnote w:type="continuationSeparator" w:id="0">
    <w:p w:rsidR="00C04E95" w:rsidRDefault="00C04E95">
      <w:r>
        <w:continuationSeparator/>
      </w:r>
    </w:p>
    <w:p w:rsidR="00C04E95" w:rsidRDefault="00C04E95"/>
    <w:p w:rsidR="00C04E95" w:rsidRDefault="00C04E95"/>
    <w:p w:rsidR="00C04E95" w:rsidRDefault="00C04E95"/>
    <w:p w:rsidR="00C04E95" w:rsidRDefault="00C04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D7599D">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D7599D">
      <w:rPr>
        <w:rStyle w:val="Numrodepage"/>
        <w:noProof/>
      </w:rPr>
      <w:t>2</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6E7707B0" wp14:editId="676EDABA">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E95" w:rsidRDefault="00C04E95">
      <w:r>
        <w:separator/>
      </w:r>
    </w:p>
    <w:p w:rsidR="00C04E95" w:rsidRDefault="00C04E95"/>
    <w:p w:rsidR="00C04E95" w:rsidRDefault="00C04E95"/>
    <w:p w:rsidR="00C04E95" w:rsidRDefault="00C04E95"/>
    <w:p w:rsidR="00C04E95" w:rsidRDefault="00C04E95"/>
  </w:footnote>
  <w:footnote w:type="continuationSeparator" w:id="0">
    <w:p w:rsidR="00C04E95" w:rsidRDefault="00C04E95">
      <w:r>
        <w:continuationSeparator/>
      </w:r>
    </w:p>
    <w:p w:rsidR="00C04E95" w:rsidRDefault="00C04E95"/>
    <w:p w:rsidR="00C04E95" w:rsidRDefault="00C04E95"/>
    <w:p w:rsidR="00C04E95" w:rsidRDefault="00C04E95"/>
    <w:p w:rsidR="00C04E95" w:rsidRDefault="00C04E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592070">
    <w:pPr>
      <w:rPr>
        <w:noProof/>
      </w:rPr>
    </w:pPr>
    <w:r>
      <w:rPr>
        <w:noProof/>
      </w:rPr>
      <w:drawing>
        <wp:anchor distT="0" distB="0" distL="114300" distR="114300" simplePos="0" relativeHeight="251664894" behindDoc="1" locked="0" layoutInCell="1" allowOverlap="1" wp14:anchorId="0FD36565" wp14:editId="3BE58F8F">
          <wp:simplePos x="0" y="0"/>
          <wp:positionH relativeFrom="column">
            <wp:posOffset>3328035</wp:posOffset>
          </wp:positionH>
          <wp:positionV relativeFrom="paragraph">
            <wp:posOffset>5260975</wp:posOffset>
          </wp:positionV>
          <wp:extent cx="3530600" cy="497522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a:blip r:embed="rId1">
                    <a:extLst>
                      <a:ext uri="{28A0092B-C50C-407E-A947-70E740481C1C}">
                        <a14:useLocalDpi xmlns:a14="http://schemas.microsoft.com/office/drawing/2010/main" val="0"/>
                      </a:ext>
                    </a:extLst>
                  </a:blip>
                  <a:stretch>
                    <a:fillRect/>
                  </a:stretch>
                </pic:blipFill>
                <pic:spPr>
                  <a:xfrm flipV="1">
                    <a:off x="0" y="0"/>
                    <a:ext cx="3530600" cy="4975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70C13FCE" wp14:editId="40B9C064">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44516E" w:rsidP="00CA39AC">
    <w:pPr>
      <w:pStyle w:val="01Communiqudepresse"/>
      <w:tabs>
        <w:tab w:val="left" w:pos="-426"/>
      </w:tabs>
    </w:pPr>
    <w:r>
      <w:rPr>
        <w:noProof/>
      </w:rPr>
      <w:drawing>
        <wp:anchor distT="0" distB="0" distL="114300" distR="114300" simplePos="0" relativeHeight="251672064" behindDoc="0" locked="0" layoutInCell="1" allowOverlap="1">
          <wp:simplePos x="0" y="0"/>
          <wp:positionH relativeFrom="column">
            <wp:posOffset>4702464</wp:posOffset>
          </wp:positionH>
          <wp:positionV relativeFrom="paragraph">
            <wp:posOffset>-159327</wp:posOffset>
          </wp:positionV>
          <wp:extent cx="1462730" cy="1603749"/>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A - 5e renc scientif - LOGO dates - RVB.JPG"/>
                  <pic:cNvPicPr/>
                </pic:nvPicPr>
                <pic:blipFill>
                  <a:blip r:embed="rId1">
                    <a:extLst>
                      <a:ext uri="{28A0092B-C50C-407E-A947-70E740481C1C}">
                        <a14:useLocalDpi xmlns:a14="http://schemas.microsoft.com/office/drawing/2010/main" val="0"/>
                      </a:ext>
                    </a:extLst>
                  </a:blip>
                  <a:stretch>
                    <a:fillRect/>
                  </a:stretch>
                </pic:blipFill>
                <pic:spPr>
                  <a:xfrm>
                    <a:off x="0" y="0"/>
                    <a:ext cx="1462730" cy="1603749"/>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31168E3A" wp14:editId="495B0F00">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55B5B3A" wp14:editId="5CC78CF2">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770F87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D4461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7"/>
  </w:num>
  <w:num w:numId="6">
    <w:abstractNumId w:val="6"/>
  </w:num>
  <w:num w:numId="7">
    <w:abstractNumId w:val="2"/>
  </w:num>
  <w:num w:numId="8">
    <w:abstractNumId w:val="3"/>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738D"/>
    <w:rsid w:val="00010541"/>
    <w:rsid w:val="00010774"/>
    <w:rsid w:val="000456F0"/>
    <w:rsid w:val="000507F9"/>
    <w:rsid w:val="000510D0"/>
    <w:rsid w:val="00051417"/>
    <w:rsid w:val="0005762D"/>
    <w:rsid w:val="00060DEB"/>
    <w:rsid w:val="00064FE1"/>
    <w:rsid w:val="00066CF1"/>
    <w:rsid w:val="000719D1"/>
    <w:rsid w:val="00073075"/>
    <w:rsid w:val="0007794C"/>
    <w:rsid w:val="0008442B"/>
    <w:rsid w:val="00084CCE"/>
    <w:rsid w:val="00086490"/>
    <w:rsid w:val="000905CE"/>
    <w:rsid w:val="000920E2"/>
    <w:rsid w:val="00094CD5"/>
    <w:rsid w:val="000964D7"/>
    <w:rsid w:val="000B02A5"/>
    <w:rsid w:val="000B1F1B"/>
    <w:rsid w:val="000B48FC"/>
    <w:rsid w:val="000C2697"/>
    <w:rsid w:val="000C49C5"/>
    <w:rsid w:val="000D7667"/>
    <w:rsid w:val="000E6818"/>
    <w:rsid w:val="000E6D93"/>
    <w:rsid w:val="000E7498"/>
    <w:rsid w:val="000F58BF"/>
    <w:rsid w:val="00111CC6"/>
    <w:rsid w:val="001134BF"/>
    <w:rsid w:val="00113FFF"/>
    <w:rsid w:val="00117337"/>
    <w:rsid w:val="00117A1F"/>
    <w:rsid w:val="00131432"/>
    <w:rsid w:val="001363DE"/>
    <w:rsid w:val="00136A33"/>
    <w:rsid w:val="001409A4"/>
    <w:rsid w:val="00144B04"/>
    <w:rsid w:val="0014588F"/>
    <w:rsid w:val="00147918"/>
    <w:rsid w:val="0015322F"/>
    <w:rsid w:val="00161C77"/>
    <w:rsid w:val="00172080"/>
    <w:rsid w:val="0017456B"/>
    <w:rsid w:val="0017481A"/>
    <w:rsid w:val="0018229B"/>
    <w:rsid w:val="00186DA2"/>
    <w:rsid w:val="0019015F"/>
    <w:rsid w:val="001A0EE5"/>
    <w:rsid w:val="001A17E8"/>
    <w:rsid w:val="001A3A40"/>
    <w:rsid w:val="001A3FB2"/>
    <w:rsid w:val="001B4DAE"/>
    <w:rsid w:val="001B6224"/>
    <w:rsid w:val="001D36E6"/>
    <w:rsid w:val="001E1C3F"/>
    <w:rsid w:val="00203583"/>
    <w:rsid w:val="0020388E"/>
    <w:rsid w:val="00203C3B"/>
    <w:rsid w:val="00204204"/>
    <w:rsid w:val="0020420D"/>
    <w:rsid w:val="00204E95"/>
    <w:rsid w:val="0021364F"/>
    <w:rsid w:val="00213B56"/>
    <w:rsid w:val="0021673A"/>
    <w:rsid w:val="002400B6"/>
    <w:rsid w:val="00243768"/>
    <w:rsid w:val="0024426B"/>
    <w:rsid w:val="00244806"/>
    <w:rsid w:val="00247B57"/>
    <w:rsid w:val="00250ED3"/>
    <w:rsid w:val="0025564F"/>
    <w:rsid w:val="00257CEE"/>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D137E"/>
    <w:rsid w:val="002D1E95"/>
    <w:rsid w:val="002D32F5"/>
    <w:rsid w:val="002E7329"/>
    <w:rsid w:val="002F1F0C"/>
    <w:rsid w:val="002F32F4"/>
    <w:rsid w:val="00302AB4"/>
    <w:rsid w:val="00305CF0"/>
    <w:rsid w:val="003069FF"/>
    <w:rsid w:val="00314C21"/>
    <w:rsid w:val="0032197B"/>
    <w:rsid w:val="00324045"/>
    <w:rsid w:val="003265AD"/>
    <w:rsid w:val="003320C0"/>
    <w:rsid w:val="00334D68"/>
    <w:rsid w:val="0034432C"/>
    <w:rsid w:val="00350CC0"/>
    <w:rsid w:val="0035241D"/>
    <w:rsid w:val="00353C1A"/>
    <w:rsid w:val="00361A41"/>
    <w:rsid w:val="00367367"/>
    <w:rsid w:val="00371B56"/>
    <w:rsid w:val="00372548"/>
    <w:rsid w:val="003744F7"/>
    <w:rsid w:val="00383E45"/>
    <w:rsid w:val="00390084"/>
    <w:rsid w:val="00391938"/>
    <w:rsid w:val="00391ABE"/>
    <w:rsid w:val="003B1850"/>
    <w:rsid w:val="003B350C"/>
    <w:rsid w:val="003B5DF7"/>
    <w:rsid w:val="003C3E43"/>
    <w:rsid w:val="003C4EB8"/>
    <w:rsid w:val="003D7CDD"/>
    <w:rsid w:val="003E1E2A"/>
    <w:rsid w:val="003F15AC"/>
    <w:rsid w:val="00404F7F"/>
    <w:rsid w:val="0040524F"/>
    <w:rsid w:val="00407D6C"/>
    <w:rsid w:val="004104E8"/>
    <w:rsid w:val="00416638"/>
    <w:rsid w:val="004178C5"/>
    <w:rsid w:val="00430A9C"/>
    <w:rsid w:val="004336B1"/>
    <w:rsid w:val="00434C36"/>
    <w:rsid w:val="004400ED"/>
    <w:rsid w:val="004410B0"/>
    <w:rsid w:val="004423A0"/>
    <w:rsid w:val="0044516E"/>
    <w:rsid w:val="00446169"/>
    <w:rsid w:val="00454F55"/>
    <w:rsid w:val="0045535B"/>
    <w:rsid w:val="004571A0"/>
    <w:rsid w:val="00465855"/>
    <w:rsid w:val="0047076C"/>
    <w:rsid w:val="00470772"/>
    <w:rsid w:val="00470814"/>
    <w:rsid w:val="004724C9"/>
    <w:rsid w:val="00472FF1"/>
    <w:rsid w:val="00477713"/>
    <w:rsid w:val="00483D91"/>
    <w:rsid w:val="00485B9E"/>
    <w:rsid w:val="0049108F"/>
    <w:rsid w:val="004929BF"/>
    <w:rsid w:val="00494E60"/>
    <w:rsid w:val="00495ABD"/>
    <w:rsid w:val="004964C5"/>
    <w:rsid w:val="004A144F"/>
    <w:rsid w:val="004A55FE"/>
    <w:rsid w:val="004D03D2"/>
    <w:rsid w:val="004D2627"/>
    <w:rsid w:val="004D262B"/>
    <w:rsid w:val="004D354C"/>
    <w:rsid w:val="004D55D2"/>
    <w:rsid w:val="004D71F3"/>
    <w:rsid w:val="004D76A4"/>
    <w:rsid w:val="004E7533"/>
    <w:rsid w:val="004E7B69"/>
    <w:rsid w:val="004F56F4"/>
    <w:rsid w:val="0050337A"/>
    <w:rsid w:val="00506572"/>
    <w:rsid w:val="005103C3"/>
    <w:rsid w:val="005117C6"/>
    <w:rsid w:val="0051658E"/>
    <w:rsid w:val="00516700"/>
    <w:rsid w:val="005206FD"/>
    <w:rsid w:val="00523A4D"/>
    <w:rsid w:val="00526ECA"/>
    <w:rsid w:val="00530CA2"/>
    <w:rsid w:val="00532A59"/>
    <w:rsid w:val="00542608"/>
    <w:rsid w:val="00547C5B"/>
    <w:rsid w:val="00564C1F"/>
    <w:rsid w:val="00565116"/>
    <w:rsid w:val="00565D60"/>
    <w:rsid w:val="0056673F"/>
    <w:rsid w:val="005707DA"/>
    <w:rsid w:val="00592070"/>
    <w:rsid w:val="005B2233"/>
    <w:rsid w:val="005B6575"/>
    <w:rsid w:val="005C2642"/>
    <w:rsid w:val="005C3330"/>
    <w:rsid w:val="005D7008"/>
    <w:rsid w:val="005E5765"/>
    <w:rsid w:val="005F6DC3"/>
    <w:rsid w:val="00604BDC"/>
    <w:rsid w:val="00612CD5"/>
    <w:rsid w:val="00616C2F"/>
    <w:rsid w:val="00617A95"/>
    <w:rsid w:val="00621977"/>
    <w:rsid w:val="00641BA6"/>
    <w:rsid w:val="00644A70"/>
    <w:rsid w:val="00646740"/>
    <w:rsid w:val="006569A4"/>
    <w:rsid w:val="00662ACB"/>
    <w:rsid w:val="006660E3"/>
    <w:rsid w:val="006663C6"/>
    <w:rsid w:val="0066701E"/>
    <w:rsid w:val="006705FB"/>
    <w:rsid w:val="00673171"/>
    <w:rsid w:val="00682791"/>
    <w:rsid w:val="006846C4"/>
    <w:rsid w:val="00691A5F"/>
    <w:rsid w:val="006927EE"/>
    <w:rsid w:val="006A05CF"/>
    <w:rsid w:val="006A22C1"/>
    <w:rsid w:val="006A63D6"/>
    <w:rsid w:val="006B1FCB"/>
    <w:rsid w:val="006C2734"/>
    <w:rsid w:val="006C7A82"/>
    <w:rsid w:val="006D0B4B"/>
    <w:rsid w:val="006E4096"/>
    <w:rsid w:val="006E4B6F"/>
    <w:rsid w:val="006E5736"/>
    <w:rsid w:val="006F4C1D"/>
    <w:rsid w:val="007046DE"/>
    <w:rsid w:val="00704B54"/>
    <w:rsid w:val="00704C29"/>
    <w:rsid w:val="00704D3F"/>
    <w:rsid w:val="00705A6B"/>
    <w:rsid w:val="007235B5"/>
    <w:rsid w:val="00724F26"/>
    <w:rsid w:val="00732DCD"/>
    <w:rsid w:val="00734492"/>
    <w:rsid w:val="00741F4D"/>
    <w:rsid w:val="00745CBE"/>
    <w:rsid w:val="007514B7"/>
    <w:rsid w:val="00752B46"/>
    <w:rsid w:val="00763CC9"/>
    <w:rsid w:val="007668CD"/>
    <w:rsid w:val="007726FB"/>
    <w:rsid w:val="00773CB2"/>
    <w:rsid w:val="00781AA9"/>
    <w:rsid w:val="00781E17"/>
    <w:rsid w:val="00782F7D"/>
    <w:rsid w:val="00783E53"/>
    <w:rsid w:val="00784075"/>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F4C57"/>
    <w:rsid w:val="00810E4D"/>
    <w:rsid w:val="00810F6D"/>
    <w:rsid w:val="008131F1"/>
    <w:rsid w:val="00815643"/>
    <w:rsid w:val="00815AAA"/>
    <w:rsid w:val="00820730"/>
    <w:rsid w:val="00827118"/>
    <w:rsid w:val="00836029"/>
    <w:rsid w:val="00847A55"/>
    <w:rsid w:val="008630BD"/>
    <w:rsid w:val="008653B4"/>
    <w:rsid w:val="00865B0F"/>
    <w:rsid w:val="00873D26"/>
    <w:rsid w:val="00876EAF"/>
    <w:rsid w:val="00895277"/>
    <w:rsid w:val="008A05C9"/>
    <w:rsid w:val="008A0D42"/>
    <w:rsid w:val="008A24C1"/>
    <w:rsid w:val="008A25EA"/>
    <w:rsid w:val="008A63AE"/>
    <w:rsid w:val="008C1919"/>
    <w:rsid w:val="008C1D34"/>
    <w:rsid w:val="008C3098"/>
    <w:rsid w:val="008C459B"/>
    <w:rsid w:val="008C5D19"/>
    <w:rsid w:val="008D7F76"/>
    <w:rsid w:val="008E1FAA"/>
    <w:rsid w:val="008F5EFE"/>
    <w:rsid w:val="008F681B"/>
    <w:rsid w:val="009010F3"/>
    <w:rsid w:val="00902BC8"/>
    <w:rsid w:val="009130AC"/>
    <w:rsid w:val="00917BAD"/>
    <w:rsid w:val="0092234B"/>
    <w:rsid w:val="009224B3"/>
    <w:rsid w:val="00930D7D"/>
    <w:rsid w:val="00932646"/>
    <w:rsid w:val="00932655"/>
    <w:rsid w:val="00934B28"/>
    <w:rsid w:val="009501DE"/>
    <w:rsid w:val="0095181E"/>
    <w:rsid w:val="00954CF4"/>
    <w:rsid w:val="00957976"/>
    <w:rsid w:val="00960068"/>
    <w:rsid w:val="00962277"/>
    <w:rsid w:val="009625B9"/>
    <w:rsid w:val="00982481"/>
    <w:rsid w:val="00985347"/>
    <w:rsid w:val="009871C7"/>
    <w:rsid w:val="009A0151"/>
    <w:rsid w:val="009A798A"/>
    <w:rsid w:val="009B3EE6"/>
    <w:rsid w:val="009B4244"/>
    <w:rsid w:val="009B4A6F"/>
    <w:rsid w:val="009B5FCC"/>
    <w:rsid w:val="009B6B18"/>
    <w:rsid w:val="009B781A"/>
    <w:rsid w:val="009C0FDB"/>
    <w:rsid w:val="009C4A4E"/>
    <w:rsid w:val="009C5BB9"/>
    <w:rsid w:val="009E1D16"/>
    <w:rsid w:val="009F6A4B"/>
    <w:rsid w:val="00A014F1"/>
    <w:rsid w:val="00A01670"/>
    <w:rsid w:val="00A01C4F"/>
    <w:rsid w:val="00A1378B"/>
    <w:rsid w:val="00A1749E"/>
    <w:rsid w:val="00A21492"/>
    <w:rsid w:val="00A21D08"/>
    <w:rsid w:val="00A30D81"/>
    <w:rsid w:val="00A33788"/>
    <w:rsid w:val="00A51E92"/>
    <w:rsid w:val="00A52885"/>
    <w:rsid w:val="00A54AC4"/>
    <w:rsid w:val="00A5656B"/>
    <w:rsid w:val="00A61FCD"/>
    <w:rsid w:val="00A6662F"/>
    <w:rsid w:val="00A66A17"/>
    <w:rsid w:val="00A7086A"/>
    <w:rsid w:val="00A779A8"/>
    <w:rsid w:val="00A77D24"/>
    <w:rsid w:val="00A77ED6"/>
    <w:rsid w:val="00A81D0D"/>
    <w:rsid w:val="00A82534"/>
    <w:rsid w:val="00A869AD"/>
    <w:rsid w:val="00A87A70"/>
    <w:rsid w:val="00A92AAB"/>
    <w:rsid w:val="00A946E4"/>
    <w:rsid w:val="00AA03DD"/>
    <w:rsid w:val="00AA0D10"/>
    <w:rsid w:val="00AB1345"/>
    <w:rsid w:val="00AB316A"/>
    <w:rsid w:val="00AB5AA0"/>
    <w:rsid w:val="00AC0900"/>
    <w:rsid w:val="00AD1D2F"/>
    <w:rsid w:val="00AD5114"/>
    <w:rsid w:val="00AE54E6"/>
    <w:rsid w:val="00AE5AE3"/>
    <w:rsid w:val="00AF62F1"/>
    <w:rsid w:val="00B01EF4"/>
    <w:rsid w:val="00B0322B"/>
    <w:rsid w:val="00B03734"/>
    <w:rsid w:val="00B147DA"/>
    <w:rsid w:val="00B160A9"/>
    <w:rsid w:val="00B25F2F"/>
    <w:rsid w:val="00B3396B"/>
    <w:rsid w:val="00B41F12"/>
    <w:rsid w:val="00B51D6F"/>
    <w:rsid w:val="00B73116"/>
    <w:rsid w:val="00B768F4"/>
    <w:rsid w:val="00B769F1"/>
    <w:rsid w:val="00B812CD"/>
    <w:rsid w:val="00B866CB"/>
    <w:rsid w:val="00B87700"/>
    <w:rsid w:val="00B87992"/>
    <w:rsid w:val="00B9199E"/>
    <w:rsid w:val="00B9284B"/>
    <w:rsid w:val="00B94A79"/>
    <w:rsid w:val="00B95A10"/>
    <w:rsid w:val="00BA016A"/>
    <w:rsid w:val="00BA0C2F"/>
    <w:rsid w:val="00BA4844"/>
    <w:rsid w:val="00BA536A"/>
    <w:rsid w:val="00BA7672"/>
    <w:rsid w:val="00BB15E8"/>
    <w:rsid w:val="00BB3C4C"/>
    <w:rsid w:val="00BB5632"/>
    <w:rsid w:val="00BC140A"/>
    <w:rsid w:val="00BC2772"/>
    <w:rsid w:val="00BD4020"/>
    <w:rsid w:val="00BE0FB2"/>
    <w:rsid w:val="00BE1F6F"/>
    <w:rsid w:val="00BE5433"/>
    <w:rsid w:val="00BE58E9"/>
    <w:rsid w:val="00BE66C8"/>
    <w:rsid w:val="00BE7535"/>
    <w:rsid w:val="00C018E9"/>
    <w:rsid w:val="00C02DC3"/>
    <w:rsid w:val="00C03945"/>
    <w:rsid w:val="00C04E95"/>
    <w:rsid w:val="00C23076"/>
    <w:rsid w:val="00C279C2"/>
    <w:rsid w:val="00C33739"/>
    <w:rsid w:val="00C34156"/>
    <w:rsid w:val="00C451F5"/>
    <w:rsid w:val="00C5707D"/>
    <w:rsid w:val="00C634D2"/>
    <w:rsid w:val="00C652AD"/>
    <w:rsid w:val="00C65370"/>
    <w:rsid w:val="00C665B3"/>
    <w:rsid w:val="00C722D5"/>
    <w:rsid w:val="00C749FC"/>
    <w:rsid w:val="00C74B8A"/>
    <w:rsid w:val="00C750D5"/>
    <w:rsid w:val="00C8413D"/>
    <w:rsid w:val="00C843B8"/>
    <w:rsid w:val="00C90783"/>
    <w:rsid w:val="00C91009"/>
    <w:rsid w:val="00C94982"/>
    <w:rsid w:val="00CA39AC"/>
    <w:rsid w:val="00CA5723"/>
    <w:rsid w:val="00CB1BA4"/>
    <w:rsid w:val="00CC19A0"/>
    <w:rsid w:val="00CC395F"/>
    <w:rsid w:val="00CC39BF"/>
    <w:rsid w:val="00CC4C1B"/>
    <w:rsid w:val="00CD5134"/>
    <w:rsid w:val="00CE36E0"/>
    <w:rsid w:val="00CE7691"/>
    <w:rsid w:val="00CF2DCD"/>
    <w:rsid w:val="00CF75E8"/>
    <w:rsid w:val="00D008D9"/>
    <w:rsid w:val="00D03FE6"/>
    <w:rsid w:val="00D0718D"/>
    <w:rsid w:val="00D072FC"/>
    <w:rsid w:val="00D07947"/>
    <w:rsid w:val="00D10B92"/>
    <w:rsid w:val="00D1197B"/>
    <w:rsid w:val="00D12CAC"/>
    <w:rsid w:val="00D14885"/>
    <w:rsid w:val="00D149C5"/>
    <w:rsid w:val="00D179E0"/>
    <w:rsid w:val="00D21458"/>
    <w:rsid w:val="00D2256E"/>
    <w:rsid w:val="00D429C3"/>
    <w:rsid w:val="00D441B0"/>
    <w:rsid w:val="00D538B4"/>
    <w:rsid w:val="00D6535A"/>
    <w:rsid w:val="00D7599D"/>
    <w:rsid w:val="00D83BFC"/>
    <w:rsid w:val="00D849E8"/>
    <w:rsid w:val="00D9345E"/>
    <w:rsid w:val="00D95DCB"/>
    <w:rsid w:val="00D9610E"/>
    <w:rsid w:val="00D97B4F"/>
    <w:rsid w:val="00D97D03"/>
    <w:rsid w:val="00DA3CA0"/>
    <w:rsid w:val="00DA42DE"/>
    <w:rsid w:val="00DB0403"/>
    <w:rsid w:val="00DB570E"/>
    <w:rsid w:val="00DB6001"/>
    <w:rsid w:val="00DC4B63"/>
    <w:rsid w:val="00DD3841"/>
    <w:rsid w:val="00DD3BB5"/>
    <w:rsid w:val="00DF05B7"/>
    <w:rsid w:val="00DF6519"/>
    <w:rsid w:val="00E0293D"/>
    <w:rsid w:val="00E05334"/>
    <w:rsid w:val="00E119AD"/>
    <w:rsid w:val="00E128AE"/>
    <w:rsid w:val="00E319C5"/>
    <w:rsid w:val="00E3401B"/>
    <w:rsid w:val="00E36F95"/>
    <w:rsid w:val="00E36F99"/>
    <w:rsid w:val="00E4696D"/>
    <w:rsid w:val="00E5052F"/>
    <w:rsid w:val="00E51559"/>
    <w:rsid w:val="00E57384"/>
    <w:rsid w:val="00E676F5"/>
    <w:rsid w:val="00E67CCA"/>
    <w:rsid w:val="00E767B3"/>
    <w:rsid w:val="00E767D9"/>
    <w:rsid w:val="00E80EF1"/>
    <w:rsid w:val="00E8106B"/>
    <w:rsid w:val="00E90926"/>
    <w:rsid w:val="00E94120"/>
    <w:rsid w:val="00E9511C"/>
    <w:rsid w:val="00E95549"/>
    <w:rsid w:val="00E9591E"/>
    <w:rsid w:val="00E96FF3"/>
    <w:rsid w:val="00EA2133"/>
    <w:rsid w:val="00EA58EA"/>
    <w:rsid w:val="00EB0C6F"/>
    <w:rsid w:val="00EB1393"/>
    <w:rsid w:val="00EC4B64"/>
    <w:rsid w:val="00EC5664"/>
    <w:rsid w:val="00EC76B9"/>
    <w:rsid w:val="00ED1A4B"/>
    <w:rsid w:val="00ED1F52"/>
    <w:rsid w:val="00ED3F1B"/>
    <w:rsid w:val="00ED6482"/>
    <w:rsid w:val="00EE5535"/>
    <w:rsid w:val="00EE6F18"/>
    <w:rsid w:val="00EE719A"/>
    <w:rsid w:val="00F04137"/>
    <w:rsid w:val="00F107BC"/>
    <w:rsid w:val="00F15DCF"/>
    <w:rsid w:val="00F17042"/>
    <w:rsid w:val="00F37B33"/>
    <w:rsid w:val="00F411A0"/>
    <w:rsid w:val="00F43C13"/>
    <w:rsid w:val="00F46E7E"/>
    <w:rsid w:val="00F5195F"/>
    <w:rsid w:val="00F629D5"/>
    <w:rsid w:val="00F6480A"/>
    <w:rsid w:val="00F66115"/>
    <w:rsid w:val="00F70830"/>
    <w:rsid w:val="00F71E47"/>
    <w:rsid w:val="00F7799F"/>
    <w:rsid w:val="00F86FE4"/>
    <w:rsid w:val="00F9041C"/>
    <w:rsid w:val="00F94009"/>
    <w:rsid w:val="00F962EC"/>
    <w:rsid w:val="00FA2778"/>
    <w:rsid w:val="00FA3126"/>
    <w:rsid w:val="00FA5A7F"/>
    <w:rsid w:val="00FB4758"/>
    <w:rsid w:val="00FB5A4B"/>
    <w:rsid w:val="00FC39CD"/>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5:docId w15:val="{019F98B7-17D9-4A82-A3E5-5B59DEE5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dossier_participant_5es_rencontres_scientifiques.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31B62-DF2B-43CB-BE8A-C8ECDDB0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Template>
  <TotalTime>0</TotalTime>
  <Pages>2</Pages>
  <Words>600</Words>
  <Characters>3304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Catherine Pavot</cp:lastModifiedBy>
  <cp:revision>2</cp:revision>
  <cp:lastPrinted>2018-04-16T14:53:00Z</cp:lastPrinted>
  <dcterms:created xsi:type="dcterms:W3CDTF">2018-10-22T08:14:00Z</dcterms:created>
  <dcterms:modified xsi:type="dcterms:W3CDTF">2018-10-22T08:14:00Z</dcterms:modified>
</cp:coreProperties>
</file>